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F8CA582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49BDF86B" w14:textId="6E433B85" w:rsidR="001B2ABD" w:rsidRDefault="00333C83" w:rsidP="001B2ABD">
            <w:pPr>
              <w:tabs>
                <w:tab w:val="left" w:pos="990"/>
              </w:tabs>
              <w:jc w:val="center"/>
            </w:pPr>
            <w:r w:rsidRPr="00333C83">
              <w:drawing>
                <wp:inline distT="0" distB="0" distL="0" distR="0" wp14:anchorId="244F3ECD" wp14:editId="0F28FE17">
                  <wp:extent cx="2139950" cy="2051685"/>
                  <wp:effectExtent l="0" t="0" r="6350" b="5715"/>
                  <wp:docPr id="603611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61109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7F0023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D915CDB" w14:textId="4A1EACA2" w:rsidR="001B2ABD" w:rsidRDefault="00333C83" w:rsidP="001B2ABD">
            <w:pPr>
              <w:pStyle w:val="Title"/>
            </w:pPr>
            <w:r>
              <w:t>Wasted</w:t>
            </w:r>
            <w:r>
              <w:br/>
              <w:t>Talent</w:t>
            </w:r>
          </w:p>
          <w:p w14:paraId="7CA420D6" w14:textId="330DF215" w:rsidR="001B2ABD" w:rsidRDefault="00333C83" w:rsidP="001B2ABD">
            <w:pPr>
              <w:pStyle w:val="Subtitle"/>
            </w:pPr>
            <w:r>
              <w:rPr>
                <w:spacing w:val="0"/>
                <w:w w:val="100"/>
              </w:rPr>
              <w:t>ROCK COVER BAND</w:t>
            </w:r>
          </w:p>
        </w:tc>
      </w:tr>
      <w:tr w:rsidR="001B2ABD" w14:paraId="0F2787A3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35B98130D865E04D8596C58450B53BCA"/>
              </w:placeholder>
              <w:temporary/>
              <w:showingPlcHdr/>
              <w15:appearance w15:val="hidden"/>
            </w:sdtPr>
            <w:sdtContent>
              <w:p w14:paraId="11B63822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E17DEF1" w14:textId="76D6A1FD" w:rsidR="00036450" w:rsidRDefault="00333C83" w:rsidP="00036450">
            <w:r w:rsidRPr="00333C83">
              <w:t xml:space="preserve">Wasted Talent has been making music together since the 90's in some way, some way, shape or form.  We play music that rocks...and we don't like to stick to a particular genre or era...70's, 80's, 90's, current....60's </w:t>
            </w:r>
            <w:proofErr w:type="gramStart"/>
            <w:r w:rsidRPr="00333C83">
              <w:t>even?...</w:t>
            </w:r>
            <w:proofErr w:type="gramEnd"/>
            <w:r w:rsidRPr="00333C83">
              <w:t>.we play what rocks, what's fun, and what will get people moving (and drinking).   We're not in it for the $$$...so we don't play very often....so when we do make it out, our friends, family and fans show up in droves.</w:t>
            </w:r>
          </w:p>
          <w:p w14:paraId="407EF006" w14:textId="0C3D8ADE" w:rsidR="00333C83" w:rsidRDefault="00333C83" w:rsidP="00333C83">
            <w:pPr>
              <w:pStyle w:val="Heading3"/>
            </w:pPr>
            <w:r>
              <w:t>Artists Covered</w:t>
            </w:r>
          </w:p>
          <w:p w14:paraId="5190EF39" w14:textId="5ABED7B7" w:rsidR="00333C83" w:rsidRPr="00333C83" w:rsidRDefault="00333C83" w:rsidP="00333C83">
            <w:r>
              <w:t xml:space="preserve">Tom Petty, Foo Fighters, Sweet, </w:t>
            </w:r>
            <w:r w:rsidR="00C01F6A">
              <w:t>Chris Stapleton, The Black Keys, Eagles, Van Halen, Bad Finger, Elvis, Cheap Trick, Jet, Collective Soul, Thin Lizzy, Violent Femmes, Poison…and MANY MORE!</w:t>
            </w:r>
          </w:p>
          <w:sdt>
            <w:sdtPr>
              <w:id w:val="-1954003311"/>
              <w:placeholder>
                <w:docPart w:val="96E425317CFC284AA797F51F999FBDA0"/>
              </w:placeholder>
              <w:temporary/>
              <w:showingPlcHdr/>
              <w15:appearance w15:val="hidden"/>
            </w:sdtPr>
            <w:sdtContent>
              <w:p w14:paraId="74D0B224" w14:textId="756EFB7F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67859272"/>
              <w:placeholder>
                <w:docPart w:val="1D66B622AC94284985CAF01A22FA2AEC"/>
              </w:placeholder>
              <w:temporary/>
              <w:showingPlcHdr/>
              <w15:appearance w15:val="hidden"/>
            </w:sdtPr>
            <w:sdtContent>
              <w:p w14:paraId="46C77C71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6DFDCFDE" w14:textId="70817A73" w:rsidR="004D3011" w:rsidRDefault="00333C83" w:rsidP="004D3011">
            <w:r>
              <w:t>https://wastedtalent.rocks</w:t>
            </w:r>
          </w:p>
          <w:p w14:paraId="3D1C692A" w14:textId="77777777" w:rsidR="004D3011" w:rsidRDefault="004D3011" w:rsidP="004D3011"/>
          <w:p w14:paraId="05FB514B" w14:textId="573C0510" w:rsidR="004D3011" w:rsidRDefault="00333C83" w:rsidP="004D3011">
            <w:r>
              <w:t>FACEBOOK:</w:t>
            </w:r>
          </w:p>
          <w:p w14:paraId="156A6657" w14:textId="3644CA70" w:rsidR="00036450" w:rsidRPr="00E4381A" w:rsidRDefault="00333C83" w:rsidP="004D3011">
            <w:pPr>
              <w:rPr>
                <w:rStyle w:val="Hyperlink"/>
              </w:rPr>
            </w:pPr>
            <w:r>
              <w:t>facebook.com/</w:t>
            </w:r>
            <w:proofErr w:type="spellStart"/>
            <w:r>
              <w:t>WastedTalentMKE</w:t>
            </w:r>
            <w:proofErr w:type="spellEnd"/>
          </w:p>
          <w:sdt>
            <w:sdtPr>
              <w:id w:val="-1444214663"/>
              <w:placeholder>
                <w:docPart w:val="EE60AC1B1C806D4CA00C522A80242C10"/>
              </w:placeholder>
              <w:temporary/>
              <w:showingPlcHdr/>
              <w15:appearance w15:val="hidden"/>
            </w:sdtPr>
            <w:sdtContent>
              <w:p w14:paraId="2DE4E502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4132498E" w14:textId="48CC99DD" w:rsidR="004D3011" w:rsidRDefault="00333C83" w:rsidP="004D3011">
            <w:r>
              <w:t>Basket Weaving</w:t>
            </w:r>
          </w:p>
          <w:p w14:paraId="413C9F88" w14:textId="1B7DFAFC" w:rsidR="004D3011" w:rsidRDefault="00333C83" w:rsidP="004D3011">
            <w:r>
              <w:t>Goat Herding</w:t>
            </w:r>
          </w:p>
          <w:p w14:paraId="4DC1012B" w14:textId="6FB527DF" w:rsidR="004D3011" w:rsidRDefault="00333C83" w:rsidP="004D3011">
            <w:r>
              <w:t>Malarky</w:t>
            </w:r>
          </w:p>
          <w:p w14:paraId="684B2B36" w14:textId="77777777" w:rsidR="004D3011" w:rsidRDefault="00333C83" w:rsidP="004D3011">
            <w:r>
              <w:t>Shenanigans</w:t>
            </w:r>
          </w:p>
          <w:p w14:paraId="0056A385" w14:textId="737B81D0" w:rsidR="00333C83" w:rsidRPr="004D3011" w:rsidRDefault="00333C83" w:rsidP="004D3011">
            <w:r>
              <w:t>Guitar</w:t>
            </w:r>
          </w:p>
        </w:tc>
        <w:tc>
          <w:tcPr>
            <w:tcW w:w="720" w:type="dxa"/>
          </w:tcPr>
          <w:p w14:paraId="16CBD11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01553383"/>
              <w:placeholder>
                <w:docPart w:val="F7C73A415B63CF4C8AE7F70AB1A2D9E3"/>
              </w:placeholder>
              <w:temporary/>
              <w:showingPlcHdr/>
              <w15:appearance w15:val="hidden"/>
            </w:sdtPr>
            <w:sdtContent>
              <w:p w14:paraId="054D403F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7FA673A5" w14:textId="3F7FC202" w:rsidR="00036450" w:rsidRDefault="00333C83" w:rsidP="00B359E4">
            <w:pPr>
              <w:pStyle w:val="Heading4"/>
              <w:rPr>
                <w:bCs/>
              </w:rPr>
            </w:pPr>
            <w:proofErr w:type="spellStart"/>
            <w:r>
              <w:t>SoLu</w:t>
            </w:r>
            <w:proofErr w:type="spellEnd"/>
            <w:r>
              <w:t xml:space="preserve"> Estate Winery - Band</w:t>
            </w:r>
          </w:p>
          <w:p w14:paraId="2FAF7B13" w14:textId="15E21515" w:rsidR="00036450" w:rsidRPr="00036450" w:rsidRDefault="00333C83" w:rsidP="00B359E4">
            <w:pPr>
              <w:pStyle w:val="Date"/>
            </w:pPr>
            <w:r>
              <w:t>June 2021 - Present</w:t>
            </w:r>
          </w:p>
          <w:p w14:paraId="7A116496" w14:textId="14E25B18" w:rsidR="00036450" w:rsidRPr="00333C83" w:rsidRDefault="00333C83" w:rsidP="00036450">
            <w:pPr>
              <w:rPr>
                <w:rFonts w:ascii="Century Gothic" w:hAnsi="Century Gothic"/>
              </w:rPr>
            </w:pP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We play at least once a year at one of the 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>M</w:t>
            </w: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idwest's premier outdoor, live music venues.  We're a crowd (and owner) favorite!</w:t>
            </w:r>
            <w:r w:rsidR="00036450" w:rsidRPr="00333C83">
              <w:rPr>
                <w:rFonts w:ascii="Century Gothic" w:hAnsi="Century Gothic"/>
              </w:rPr>
              <w:t xml:space="preserve"> </w:t>
            </w:r>
          </w:p>
          <w:p w14:paraId="084CC2C9" w14:textId="77777777" w:rsidR="004D3011" w:rsidRDefault="004D3011" w:rsidP="00036450"/>
          <w:p w14:paraId="41CE7C04" w14:textId="0645E738" w:rsidR="004D3011" w:rsidRDefault="00333C83" w:rsidP="00333C83">
            <w:pPr>
              <w:pStyle w:val="Heading4"/>
            </w:pPr>
            <w:r>
              <w:t>Slinger Community Beer Garden – Band</w:t>
            </w:r>
          </w:p>
          <w:p w14:paraId="5D6AC55A" w14:textId="60C3D89F" w:rsidR="00333C83" w:rsidRPr="00333C83" w:rsidRDefault="00333C83" w:rsidP="00333C83">
            <w:r>
              <w:t>June 2020 - Present</w:t>
            </w:r>
          </w:p>
          <w:p w14:paraId="297884D7" w14:textId="344205E0" w:rsidR="004D3011" w:rsidRPr="00333C83" w:rsidRDefault="00333C83" w:rsidP="004D3011">
            <w:pPr>
              <w:rPr>
                <w:rFonts w:ascii="Century Gothic" w:hAnsi="Century Gothic"/>
              </w:rPr>
            </w:pP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Annual </w:t>
            </w: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entertainer</w:t>
            </w: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 (often multiple dates per year) a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>t</w:t>
            </w: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 this lovely outdoor venue...beer gardens 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>are</w:t>
            </w: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 our jam.</w:t>
            </w:r>
            <w:r w:rsidR="00036450" w:rsidRPr="00333C83">
              <w:rPr>
                <w:rFonts w:ascii="Century Gothic" w:hAnsi="Century Gothic"/>
              </w:rPr>
              <w:t xml:space="preserve"> </w:t>
            </w:r>
          </w:p>
          <w:p w14:paraId="0F8CE85A" w14:textId="77777777" w:rsidR="004D3011" w:rsidRDefault="004D3011" w:rsidP="00036450"/>
          <w:p w14:paraId="2BBA79AC" w14:textId="5AAFF3EB" w:rsidR="004D3011" w:rsidRPr="004D3011" w:rsidRDefault="00333C83" w:rsidP="00B359E4">
            <w:pPr>
              <w:pStyle w:val="Heading4"/>
              <w:rPr>
                <w:bCs/>
              </w:rPr>
            </w:pPr>
            <w:r>
              <w:t>Charcoal Grill Stage – WI State Fair - Band</w:t>
            </w:r>
          </w:p>
          <w:p w14:paraId="2BDA7F12" w14:textId="5EF74AED" w:rsidR="004D3011" w:rsidRPr="004D3011" w:rsidRDefault="00333C83" w:rsidP="00B359E4">
            <w:pPr>
              <w:pStyle w:val="Date"/>
            </w:pPr>
            <w:r>
              <w:t>August 2010</w:t>
            </w:r>
          </w:p>
          <w:p w14:paraId="7849A93B" w14:textId="33814660" w:rsidR="004D3011" w:rsidRPr="00333C83" w:rsidRDefault="00333C83" w:rsidP="004D3011">
            <w:pPr>
              <w:rPr>
                <w:rFonts w:ascii="Century Gothic" w:hAnsi="Century Gothic"/>
              </w:rPr>
            </w:pP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Graced the Charcoal Grille stage at Wisconsin State Fair THREE DATES</w:t>
            </w:r>
            <w:r w:rsidR="00C01F6A">
              <w:rPr>
                <w:rFonts w:ascii="Century Gothic" w:hAnsi="Century Gothic"/>
                <w:color w:val="000000"/>
                <w:shd w:val="clear" w:color="auto" w:fill="FFFFFF"/>
              </w:rPr>
              <w:t>.</w:t>
            </w:r>
          </w:p>
          <w:p w14:paraId="3CEE3884" w14:textId="77777777" w:rsidR="004D3011" w:rsidRDefault="004D3011" w:rsidP="00036450"/>
          <w:p w14:paraId="4939899F" w14:textId="6AB4DB5C" w:rsidR="00C01F6A" w:rsidRPr="004D3011" w:rsidRDefault="00C01F6A" w:rsidP="00C01F6A">
            <w:pPr>
              <w:pStyle w:val="Heading4"/>
              <w:rPr>
                <w:bCs/>
              </w:rPr>
            </w:pPr>
            <w:r>
              <w:t>Desert Inn, Las Vegas, NV - Greeter</w:t>
            </w:r>
          </w:p>
          <w:p w14:paraId="3F617D51" w14:textId="77B4F154" w:rsidR="00C01F6A" w:rsidRPr="004D3011" w:rsidRDefault="00C01F6A" w:rsidP="00C01F6A">
            <w:pPr>
              <w:pStyle w:val="Date"/>
            </w:pPr>
            <w:r>
              <w:t>June</w:t>
            </w:r>
            <w:r>
              <w:t xml:space="preserve"> 200</w:t>
            </w:r>
            <w:r>
              <w:t>7</w:t>
            </w:r>
          </w:p>
          <w:p w14:paraId="38950DA7" w14:textId="77777777" w:rsidR="00C01F6A" w:rsidRDefault="00C01F6A" w:rsidP="00036450"/>
          <w:p w14:paraId="36928832" w14:textId="4AC8292E" w:rsidR="00333C83" w:rsidRDefault="00333C83" w:rsidP="00333C83">
            <w:pPr>
              <w:pStyle w:val="Heading2"/>
              <w:rPr>
                <w:rFonts w:asciiTheme="minorHAnsi" w:eastAsiaTheme="minorEastAsia" w:hAnsiTheme="minorHAnsi" w:cstheme="minorBidi"/>
                <w:sz w:val="18"/>
                <w:szCs w:val="22"/>
              </w:rPr>
            </w:pPr>
            <w:r>
              <w:t>Additional Past Venues</w:t>
            </w:r>
          </w:p>
          <w:p w14:paraId="219C3B13" w14:textId="2B29CF9D" w:rsidR="00333C83" w:rsidRPr="00333C83" w:rsidRDefault="00333C83" w:rsidP="00036450">
            <w:pPr>
              <w:rPr>
                <w:rFonts w:ascii="Century Gothic" w:hAnsi="Century Gothic"/>
              </w:rPr>
            </w:pPr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Dundee Roadhouse.  The Cactus Club.   New Berlin VWF.  Club </w:t>
            </w:r>
            <w:proofErr w:type="spellStart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Geribaldi</w:t>
            </w:r>
            <w:proofErr w:type="spellEnd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.  Liquid Johnny's.  Paulo's Pizza.  Milwaukee County Zoo.  The Pettit Ice Center.  Sue's Bay View Bandwagon.  </w:t>
            </w:r>
            <w:proofErr w:type="spellStart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Dopp's</w:t>
            </w:r>
            <w:proofErr w:type="spellEnd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 Bar and Grill.  </w:t>
            </w:r>
            <w:proofErr w:type="spellStart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>Wanaki</w:t>
            </w:r>
            <w:proofErr w:type="spellEnd"/>
            <w:r w:rsidRPr="00333C83">
              <w:rPr>
                <w:rFonts w:ascii="Century Gothic" w:hAnsi="Century Gothic"/>
                <w:color w:val="000000"/>
                <w:shd w:val="clear" w:color="auto" w:fill="FFFFFF"/>
              </w:rPr>
              <w:t xml:space="preserve"> Golf Course Clubhouse.  West Bend VFW.  The Commodore.  Fifth Ward Pub.  Fritz's Pub.  Harley's 100th Festival.  Suburban Motors (Harley).    Biloba Brewing Company.  Slinger Community Beer Garden.  Long Wong's.  Private Parties.</w:t>
            </w:r>
          </w:p>
          <w:sdt>
            <w:sdtPr>
              <w:id w:val="1669594239"/>
              <w:placeholder>
                <w:docPart w:val="B50BA5A034BC1F4697C99DBA5E7E18D6"/>
              </w:placeholder>
              <w:temporary/>
              <w:showingPlcHdr/>
              <w15:appearance w15:val="hidden"/>
            </w:sdtPr>
            <w:sdtContent>
              <w:p w14:paraId="19FAF201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4B22BFDE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2A562CE1" wp14:editId="79778905">
                  <wp:extent cx="37566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</w:tbl>
    <w:p w14:paraId="7A8B1F79" w14:textId="77777777" w:rsidR="00000000" w:rsidRDefault="00000000" w:rsidP="000C45FF">
      <w:pPr>
        <w:tabs>
          <w:tab w:val="left" w:pos="990"/>
        </w:tabs>
      </w:pPr>
    </w:p>
    <w:sectPr w:rsidR="0043117B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91BE6" w14:textId="77777777" w:rsidR="00414F77" w:rsidRDefault="00414F77" w:rsidP="000C45FF">
      <w:r>
        <w:separator/>
      </w:r>
    </w:p>
  </w:endnote>
  <w:endnote w:type="continuationSeparator" w:id="0">
    <w:p w14:paraId="3E772CDD" w14:textId="77777777" w:rsidR="00414F77" w:rsidRDefault="00414F7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A181F" w14:textId="77777777" w:rsidR="00414F77" w:rsidRDefault="00414F77" w:rsidP="000C45FF">
      <w:r>
        <w:separator/>
      </w:r>
    </w:p>
  </w:footnote>
  <w:footnote w:type="continuationSeparator" w:id="0">
    <w:p w14:paraId="5532DFC0" w14:textId="77777777" w:rsidR="00414F77" w:rsidRDefault="00414F7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C0EF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AF032" wp14:editId="13CD7F9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83"/>
    <w:rsid w:val="00036450"/>
    <w:rsid w:val="00094499"/>
    <w:rsid w:val="000C45FF"/>
    <w:rsid w:val="000E3FD1"/>
    <w:rsid w:val="00112054"/>
    <w:rsid w:val="001317D8"/>
    <w:rsid w:val="001525E1"/>
    <w:rsid w:val="00180329"/>
    <w:rsid w:val="00183DC6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33C83"/>
    <w:rsid w:val="0037121F"/>
    <w:rsid w:val="003910D8"/>
    <w:rsid w:val="003A6B7D"/>
    <w:rsid w:val="003B06CA"/>
    <w:rsid w:val="004071FC"/>
    <w:rsid w:val="00414F77"/>
    <w:rsid w:val="00445947"/>
    <w:rsid w:val="004813B3"/>
    <w:rsid w:val="00496591"/>
    <w:rsid w:val="004C63E4"/>
    <w:rsid w:val="004D3011"/>
    <w:rsid w:val="005262AC"/>
    <w:rsid w:val="005C400A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D0A50"/>
    <w:rsid w:val="00AD76E2"/>
    <w:rsid w:val="00B20152"/>
    <w:rsid w:val="00B359E4"/>
    <w:rsid w:val="00B57D98"/>
    <w:rsid w:val="00B70850"/>
    <w:rsid w:val="00C01F6A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DBEE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el1582/Library/Containers/com.microsoft.Word/Data/Library/Application%20Support/Microsoft/Office/16.0/DTS/Search/%7b2893C8C7-D03F-F34E-9EF0-D39A9628179F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038677974583806"/>
          <c:y val="0"/>
          <c:w val="0.72024457896109839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Finance</c:v>
                </c:pt>
                <c:pt idx="1">
                  <c:v>Musicianship</c:v>
                </c:pt>
                <c:pt idx="2">
                  <c:v>Gyration</c:v>
                </c:pt>
                <c:pt idx="3">
                  <c:v>Punctual</c:v>
                </c:pt>
                <c:pt idx="4">
                  <c:v>Hard Workers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0.1</c:v>
                </c:pt>
                <c:pt idx="1">
                  <c:v>0.4</c:v>
                </c:pt>
                <c:pt idx="2">
                  <c:v>0.6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B98130D865E04D8596C58450B53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F6E9F-5F34-FB4F-B6BC-E98A798CC65E}"/>
      </w:docPartPr>
      <w:docPartBody>
        <w:p w:rsidR="00000000" w:rsidRDefault="00000000">
          <w:pPr>
            <w:pStyle w:val="35B98130D865E04D8596C58450B53BCA"/>
          </w:pPr>
          <w:r w:rsidRPr="00D5459D">
            <w:t>Profile</w:t>
          </w:r>
        </w:p>
      </w:docPartBody>
    </w:docPart>
    <w:docPart>
      <w:docPartPr>
        <w:name w:val="96E425317CFC284AA797F51F999FB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19589-4686-E84C-9E64-32A12BF189B3}"/>
      </w:docPartPr>
      <w:docPartBody>
        <w:p w:rsidR="00000000" w:rsidRDefault="00000000">
          <w:pPr>
            <w:pStyle w:val="96E425317CFC284AA797F51F999FBDA0"/>
          </w:pPr>
          <w:r w:rsidRPr="00CB0055">
            <w:t>Contact</w:t>
          </w:r>
        </w:p>
      </w:docPartBody>
    </w:docPart>
    <w:docPart>
      <w:docPartPr>
        <w:name w:val="1D66B622AC94284985CAF01A22FA2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BE297-CF78-264B-BD08-D42D9721EC52}"/>
      </w:docPartPr>
      <w:docPartBody>
        <w:p w:rsidR="00000000" w:rsidRDefault="00000000">
          <w:pPr>
            <w:pStyle w:val="1D66B622AC94284985CAF01A22FA2AEC"/>
          </w:pPr>
          <w:r w:rsidRPr="004D3011">
            <w:t>WEBSITE:</w:t>
          </w:r>
        </w:p>
      </w:docPartBody>
    </w:docPart>
    <w:docPart>
      <w:docPartPr>
        <w:name w:val="EE60AC1B1C806D4CA00C522A80242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14E5C-B484-A74F-ADC9-32DE06AA3916}"/>
      </w:docPartPr>
      <w:docPartBody>
        <w:p w:rsidR="00000000" w:rsidRDefault="00000000">
          <w:pPr>
            <w:pStyle w:val="EE60AC1B1C806D4CA00C522A80242C10"/>
          </w:pPr>
          <w:r w:rsidRPr="00CB0055">
            <w:t>Hobbies</w:t>
          </w:r>
        </w:p>
      </w:docPartBody>
    </w:docPart>
    <w:docPart>
      <w:docPartPr>
        <w:name w:val="F7C73A415B63CF4C8AE7F70AB1A2D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2D225-2EF9-FD42-853F-59B0B91E7CD9}"/>
      </w:docPartPr>
      <w:docPartBody>
        <w:p w:rsidR="00000000" w:rsidRDefault="00000000">
          <w:pPr>
            <w:pStyle w:val="F7C73A415B63CF4C8AE7F70AB1A2D9E3"/>
          </w:pPr>
          <w:r w:rsidRPr="00036450">
            <w:t>WORK EXPERIENCE</w:t>
          </w:r>
        </w:p>
      </w:docPartBody>
    </w:docPart>
    <w:docPart>
      <w:docPartPr>
        <w:name w:val="B50BA5A034BC1F4697C99DBA5E7E1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CEC2-1F10-BF4B-9A8B-37CB426D3DC4}"/>
      </w:docPartPr>
      <w:docPartBody>
        <w:p w:rsidR="00000000" w:rsidRDefault="00000000">
          <w:pPr>
            <w:pStyle w:val="B50BA5A034BC1F4697C99DBA5E7E18D6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B10"/>
    <w:rsid w:val="00183DC6"/>
    <w:rsid w:val="00595BC4"/>
    <w:rsid w:val="0063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9642C6DA412641BF0D3A98B8638B8C">
    <w:name w:val="7A9642C6DA412641BF0D3A98B8638B8C"/>
  </w:style>
  <w:style w:type="paragraph" w:customStyle="1" w:styleId="9248B3875009794A8CF385B0F242A5BD">
    <w:name w:val="9248B3875009794A8CF385B0F242A5BD"/>
  </w:style>
  <w:style w:type="paragraph" w:customStyle="1" w:styleId="35B98130D865E04D8596C58450B53BCA">
    <w:name w:val="35B98130D865E04D8596C58450B53BCA"/>
  </w:style>
  <w:style w:type="paragraph" w:customStyle="1" w:styleId="977373A3E77144479344A702230A9721">
    <w:name w:val="977373A3E77144479344A702230A9721"/>
  </w:style>
  <w:style w:type="paragraph" w:customStyle="1" w:styleId="96E425317CFC284AA797F51F999FBDA0">
    <w:name w:val="96E425317CFC284AA797F51F999FBDA0"/>
  </w:style>
  <w:style w:type="paragraph" w:customStyle="1" w:styleId="4B35AC25F8C8754480EAF02BD6291660">
    <w:name w:val="4B35AC25F8C8754480EAF02BD6291660"/>
  </w:style>
  <w:style w:type="paragraph" w:customStyle="1" w:styleId="4868A89546507F45AA2930FCC479592D">
    <w:name w:val="4868A89546507F45AA2930FCC479592D"/>
  </w:style>
  <w:style w:type="paragraph" w:customStyle="1" w:styleId="1D66B622AC94284985CAF01A22FA2AEC">
    <w:name w:val="1D66B622AC94284985CAF01A22FA2AEC"/>
  </w:style>
  <w:style w:type="paragraph" w:customStyle="1" w:styleId="9CA64EA601754F4F9A64EB12C2E33D98">
    <w:name w:val="9CA64EA601754F4F9A64EB12C2E33D98"/>
  </w:style>
  <w:style w:type="paragraph" w:customStyle="1" w:styleId="1FBF577A7ECC79459120926EB6DE85BD">
    <w:name w:val="1FBF577A7ECC79459120926EB6DE85BD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DEF762FD76021042AD441E96C5EC3180">
    <w:name w:val="DEF762FD76021042AD441E96C5EC3180"/>
  </w:style>
  <w:style w:type="paragraph" w:customStyle="1" w:styleId="EE60AC1B1C806D4CA00C522A80242C10">
    <w:name w:val="EE60AC1B1C806D4CA00C522A80242C10"/>
  </w:style>
  <w:style w:type="paragraph" w:customStyle="1" w:styleId="95B94CF9276BFE4198EC1E5E5B039EE5">
    <w:name w:val="95B94CF9276BFE4198EC1E5E5B039EE5"/>
  </w:style>
  <w:style w:type="paragraph" w:customStyle="1" w:styleId="4645576BE040FF44A7802932F7E75D35">
    <w:name w:val="4645576BE040FF44A7802932F7E75D35"/>
  </w:style>
  <w:style w:type="paragraph" w:customStyle="1" w:styleId="8F1CDA4B9D66B641A1DE9BE8F71B1DEF">
    <w:name w:val="8F1CDA4B9D66B641A1DE9BE8F71B1DEF"/>
  </w:style>
  <w:style w:type="paragraph" w:customStyle="1" w:styleId="EA80B299CEAEF44C9A2BC675DC2C4463">
    <w:name w:val="EA80B299CEAEF44C9A2BC675DC2C4463"/>
  </w:style>
  <w:style w:type="paragraph" w:customStyle="1" w:styleId="C54E2A88049D874B8A5A5F858B942A90">
    <w:name w:val="C54E2A88049D874B8A5A5F858B942A90"/>
  </w:style>
  <w:style w:type="paragraph" w:customStyle="1" w:styleId="D719E63B22E8EC48B8FF65A2CDE085A7">
    <w:name w:val="D719E63B22E8EC48B8FF65A2CDE085A7"/>
  </w:style>
  <w:style w:type="paragraph" w:customStyle="1" w:styleId="5EC3A328E180094F98F75737540AB4AB">
    <w:name w:val="5EC3A328E180094F98F75737540AB4AB"/>
  </w:style>
  <w:style w:type="paragraph" w:customStyle="1" w:styleId="6C8B6400C32EE441A7F4CEC1707AD89C">
    <w:name w:val="6C8B6400C32EE441A7F4CEC1707AD89C"/>
  </w:style>
  <w:style w:type="paragraph" w:customStyle="1" w:styleId="E26829B4BF8C0742AE983CE0081AEF9E">
    <w:name w:val="E26829B4BF8C0742AE983CE0081AEF9E"/>
  </w:style>
  <w:style w:type="paragraph" w:customStyle="1" w:styleId="66E5217DBE01964F85D00D1F25ADCE8F">
    <w:name w:val="66E5217DBE01964F85D00D1F25ADCE8F"/>
  </w:style>
  <w:style w:type="paragraph" w:customStyle="1" w:styleId="49651E9D90545C438C209E23AF29E093">
    <w:name w:val="49651E9D90545C438C209E23AF29E093"/>
  </w:style>
  <w:style w:type="paragraph" w:customStyle="1" w:styleId="43E22BB030494042ADA9510109314EDB">
    <w:name w:val="43E22BB030494042ADA9510109314EDB"/>
  </w:style>
  <w:style w:type="paragraph" w:customStyle="1" w:styleId="F7C73A415B63CF4C8AE7F70AB1A2D9E3">
    <w:name w:val="F7C73A415B63CF4C8AE7F70AB1A2D9E3"/>
  </w:style>
  <w:style w:type="paragraph" w:customStyle="1" w:styleId="8C26AB1A7B557640A6A35257D12ABD1F">
    <w:name w:val="8C26AB1A7B557640A6A35257D12ABD1F"/>
  </w:style>
  <w:style w:type="paragraph" w:customStyle="1" w:styleId="0EA171B34868754683E048039C833819">
    <w:name w:val="0EA171B34868754683E048039C833819"/>
  </w:style>
  <w:style w:type="paragraph" w:customStyle="1" w:styleId="6C128F1A085E4443A92A647232B991A5">
    <w:name w:val="6C128F1A085E4443A92A647232B991A5"/>
  </w:style>
  <w:style w:type="paragraph" w:customStyle="1" w:styleId="7162B5A0FF945149A5098F74E340A7C1">
    <w:name w:val="7162B5A0FF945149A5098F74E340A7C1"/>
  </w:style>
  <w:style w:type="paragraph" w:customStyle="1" w:styleId="476314E92486AA4B9D51B36AFA1082AD">
    <w:name w:val="476314E92486AA4B9D51B36AFA1082AD"/>
  </w:style>
  <w:style w:type="paragraph" w:customStyle="1" w:styleId="3711E6E80B64E0459F76036E23A41D21">
    <w:name w:val="3711E6E80B64E0459F76036E23A41D21"/>
  </w:style>
  <w:style w:type="paragraph" w:customStyle="1" w:styleId="BB627CCBC587CE4D912FF7037CD896A8">
    <w:name w:val="BB627CCBC587CE4D912FF7037CD896A8"/>
  </w:style>
  <w:style w:type="paragraph" w:customStyle="1" w:styleId="1901153EA5C0AA4582B24BACAA26843A">
    <w:name w:val="1901153EA5C0AA4582B24BACAA26843A"/>
  </w:style>
  <w:style w:type="paragraph" w:customStyle="1" w:styleId="2C8638E6C71F0B4BBFE582BB1C2C476D">
    <w:name w:val="2C8638E6C71F0B4BBFE582BB1C2C476D"/>
  </w:style>
  <w:style w:type="paragraph" w:customStyle="1" w:styleId="E4A8137C83AAB742AB53421B7FC62FB8">
    <w:name w:val="E4A8137C83AAB742AB53421B7FC62FB8"/>
  </w:style>
  <w:style w:type="paragraph" w:customStyle="1" w:styleId="83BDCB4322623C4B96F21A95F6ECBBED">
    <w:name w:val="83BDCB4322623C4B96F21A95F6ECBBED"/>
  </w:style>
  <w:style w:type="paragraph" w:customStyle="1" w:styleId="7EE06A1E871EB146AE082C9B1EDB8CC1">
    <w:name w:val="7EE06A1E871EB146AE082C9B1EDB8CC1"/>
  </w:style>
  <w:style w:type="paragraph" w:customStyle="1" w:styleId="FE338464128944489FD8CB86A42AC6EB">
    <w:name w:val="FE338464128944489FD8CB86A42AC6EB"/>
  </w:style>
  <w:style w:type="paragraph" w:customStyle="1" w:styleId="7FBD14B8ECDCD3499DDED75D002CC5CF">
    <w:name w:val="7FBD14B8ECDCD3499DDED75D002CC5CF"/>
  </w:style>
  <w:style w:type="paragraph" w:customStyle="1" w:styleId="88576697E3CED848960A19F7B600A3D2">
    <w:name w:val="88576697E3CED848960A19F7B600A3D2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B50BA5A034BC1F4697C99DBA5E7E18D6">
    <w:name w:val="B50BA5A034BC1F4697C99DBA5E7E18D6"/>
  </w:style>
  <w:style w:type="paragraph" w:customStyle="1" w:styleId="5AD772205457654FAE4F26DCDC34E3F9">
    <w:name w:val="5AD772205457654FAE4F26DCDC34E3F9"/>
    <w:rsid w:val="00631B10"/>
  </w:style>
  <w:style w:type="paragraph" w:customStyle="1" w:styleId="7D1055BF70DDAF429FF98111082A1F51">
    <w:name w:val="7D1055BF70DDAF429FF98111082A1F51"/>
    <w:rsid w:val="00631B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resume.dotx</Template>
  <TotalTime>0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2024-07-23T19:59:00Z</dcterms:created>
  <dcterms:modified xsi:type="dcterms:W3CDTF">2024-07-23T20:14:00Z</dcterms:modified>
</cp:coreProperties>
</file>